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54986D" w14:textId="5343F6E0" w:rsidR="002E2864" w:rsidRDefault="009C0F7B" w:rsidP="002E2864">
      <w:pPr>
        <w:pStyle w:val="Brezrazmikov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Številka: 206-</w:t>
      </w:r>
      <w:r w:rsidR="00952259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/202</w:t>
      </w:r>
      <w:r w:rsidR="00952259">
        <w:rPr>
          <w:rFonts w:ascii="Arial" w:hAnsi="Arial" w:cs="Arial"/>
          <w:sz w:val="24"/>
          <w:szCs w:val="24"/>
        </w:rPr>
        <w:t>3</w:t>
      </w:r>
      <w:r>
        <w:rPr>
          <w:rFonts w:ascii="Arial" w:hAnsi="Arial" w:cs="Arial"/>
          <w:sz w:val="24"/>
          <w:szCs w:val="24"/>
        </w:rPr>
        <w:t xml:space="preserve">                                                    </w:t>
      </w:r>
      <w:r w:rsidR="00AE2768">
        <w:rPr>
          <w:rFonts w:ascii="Arial" w:hAnsi="Arial" w:cs="Arial"/>
          <w:sz w:val="24"/>
          <w:szCs w:val="24"/>
        </w:rPr>
        <w:t xml:space="preserve">                              </w:t>
      </w:r>
      <w:r>
        <w:rPr>
          <w:rFonts w:ascii="Arial" w:hAnsi="Arial" w:cs="Arial"/>
          <w:sz w:val="24"/>
          <w:szCs w:val="24"/>
        </w:rPr>
        <w:t>Datum:</w:t>
      </w:r>
      <w:r w:rsidR="00AE2768">
        <w:rPr>
          <w:rFonts w:ascii="Arial" w:hAnsi="Arial" w:cs="Arial"/>
          <w:sz w:val="24"/>
          <w:szCs w:val="24"/>
        </w:rPr>
        <w:t>01.02.2023</w:t>
      </w:r>
    </w:p>
    <w:p w14:paraId="5168596D" w14:textId="77777777" w:rsidR="009C0F7B" w:rsidRDefault="009C0F7B" w:rsidP="009C0F7B">
      <w:pPr>
        <w:jc w:val="center"/>
        <w:rPr>
          <w:b/>
          <w:sz w:val="48"/>
          <w:szCs w:val="48"/>
        </w:rPr>
      </w:pPr>
    </w:p>
    <w:p w14:paraId="2B3B7D8B" w14:textId="77777777" w:rsidR="009C0F7B" w:rsidRDefault="009C0F7B" w:rsidP="009C0F7B">
      <w:pPr>
        <w:jc w:val="center"/>
        <w:rPr>
          <w:b/>
          <w:sz w:val="48"/>
          <w:szCs w:val="48"/>
        </w:rPr>
      </w:pPr>
    </w:p>
    <w:p w14:paraId="244C1A42" w14:textId="77777777" w:rsidR="009C0F7B" w:rsidRDefault="009C0F7B" w:rsidP="009C0F7B">
      <w:pPr>
        <w:jc w:val="center"/>
        <w:rPr>
          <w:b/>
          <w:sz w:val="48"/>
          <w:szCs w:val="48"/>
        </w:rPr>
      </w:pPr>
    </w:p>
    <w:p w14:paraId="16982AE0" w14:textId="77777777" w:rsidR="009C0F7B" w:rsidRPr="00A55C6F" w:rsidRDefault="009C0F7B" w:rsidP="009C0F7B">
      <w:pPr>
        <w:jc w:val="center"/>
        <w:rPr>
          <w:b/>
          <w:sz w:val="48"/>
          <w:szCs w:val="48"/>
        </w:rPr>
      </w:pPr>
      <w:r w:rsidRPr="00A55C6F">
        <w:rPr>
          <w:b/>
          <w:sz w:val="48"/>
          <w:szCs w:val="48"/>
        </w:rPr>
        <w:t>CENIK RENTGENSK</w:t>
      </w:r>
      <w:r>
        <w:rPr>
          <w:b/>
          <w:sz w:val="48"/>
          <w:szCs w:val="48"/>
        </w:rPr>
        <w:t>EGA SLIKANJA</w:t>
      </w:r>
      <w:r w:rsidRPr="00A55C6F">
        <w:rPr>
          <w:b/>
          <w:sz w:val="48"/>
          <w:szCs w:val="48"/>
        </w:rPr>
        <w:t xml:space="preserve"> </w:t>
      </w:r>
    </w:p>
    <w:p w14:paraId="66B17F22" w14:textId="77777777" w:rsidR="009C0F7B" w:rsidRDefault="009C0F7B" w:rsidP="009C0F7B">
      <w:pPr>
        <w:jc w:val="center"/>
        <w:rPr>
          <w:b/>
          <w:sz w:val="48"/>
          <w:szCs w:val="48"/>
        </w:rPr>
      </w:pPr>
      <w:r w:rsidRPr="00A55C6F">
        <w:rPr>
          <w:b/>
          <w:sz w:val="48"/>
          <w:szCs w:val="48"/>
        </w:rPr>
        <w:t>ZA SAMOPLAČNIKE</w:t>
      </w:r>
    </w:p>
    <w:p w14:paraId="42671830" w14:textId="77777777" w:rsidR="009C0F7B" w:rsidRPr="00A55C6F" w:rsidRDefault="009C0F7B" w:rsidP="009C0F7B">
      <w:pPr>
        <w:rPr>
          <w:b/>
          <w:sz w:val="48"/>
          <w:szCs w:val="48"/>
        </w:rPr>
      </w:pP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14"/>
        <w:gridCol w:w="3562"/>
      </w:tblGrid>
      <w:tr w:rsidR="009C0F7B" w:rsidRPr="007C3C4C" w14:paraId="720E75AA" w14:textId="77777777" w:rsidTr="009C0F7B">
        <w:trPr>
          <w:trHeight w:val="1093"/>
        </w:trPr>
        <w:tc>
          <w:tcPr>
            <w:tcW w:w="6214" w:type="dxa"/>
            <w:shd w:val="clear" w:color="auto" w:fill="D6E3BC"/>
            <w:vAlign w:val="center"/>
          </w:tcPr>
          <w:p w14:paraId="0817C54E" w14:textId="77777777" w:rsidR="009C0F7B" w:rsidRPr="007C3C4C" w:rsidRDefault="009C0F7B" w:rsidP="00091DCC">
            <w:pPr>
              <w:rPr>
                <w:b/>
                <w:sz w:val="40"/>
                <w:szCs w:val="40"/>
              </w:rPr>
            </w:pPr>
            <w:r w:rsidRPr="007C3C4C">
              <w:rPr>
                <w:b/>
                <w:sz w:val="40"/>
                <w:szCs w:val="40"/>
              </w:rPr>
              <w:t>VRSTA SLIKANJA</w:t>
            </w:r>
          </w:p>
        </w:tc>
        <w:tc>
          <w:tcPr>
            <w:tcW w:w="3562" w:type="dxa"/>
            <w:shd w:val="clear" w:color="auto" w:fill="D6E3BC"/>
            <w:vAlign w:val="center"/>
          </w:tcPr>
          <w:p w14:paraId="12F8E8FA" w14:textId="77777777" w:rsidR="009C0F7B" w:rsidRPr="007C3C4C" w:rsidRDefault="009C0F7B" w:rsidP="00091DCC">
            <w:pPr>
              <w:jc w:val="center"/>
              <w:rPr>
                <w:b/>
                <w:sz w:val="40"/>
                <w:szCs w:val="40"/>
              </w:rPr>
            </w:pPr>
            <w:r w:rsidRPr="007C3C4C">
              <w:rPr>
                <w:b/>
                <w:sz w:val="40"/>
                <w:szCs w:val="40"/>
              </w:rPr>
              <w:t>CENA SLIKANJA</w:t>
            </w:r>
          </w:p>
        </w:tc>
      </w:tr>
      <w:tr w:rsidR="009C0F7B" w:rsidRPr="007C3C4C" w14:paraId="32D1D015" w14:textId="77777777" w:rsidTr="009C0F7B">
        <w:trPr>
          <w:trHeight w:val="484"/>
        </w:trPr>
        <w:tc>
          <w:tcPr>
            <w:tcW w:w="6214" w:type="dxa"/>
            <w:vAlign w:val="center"/>
          </w:tcPr>
          <w:p w14:paraId="2FC4F976" w14:textId="77777777" w:rsidR="009C0F7B" w:rsidRPr="007C3C4C" w:rsidRDefault="009C0F7B" w:rsidP="00091DCC">
            <w:pPr>
              <w:rPr>
                <w:b/>
                <w:sz w:val="28"/>
                <w:szCs w:val="28"/>
              </w:rPr>
            </w:pPr>
            <w:r w:rsidRPr="007C3C4C">
              <w:rPr>
                <w:b/>
                <w:sz w:val="28"/>
                <w:szCs w:val="28"/>
              </w:rPr>
              <w:t xml:space="preserve">SLIKANJE PRSNIH ORGANOV V </w:t>
            </w:r>
            <w:r w:rsidRPr="007C3C4C">
              <w:rPr>
                <w:b/>
                <w:sz w:val="36"/>
                <w:szCs w:val="36"/>
              </w:rPr>
              <w:t>1</w:t>
            </w:r>
            <w:r w:rsidRPr="007C3C4C">
              <w:rPr>
                <w:b/>
                <w:sz w:val="28"/>
                <w:szCs w:val="28"/>
              </w:rPr>
              <w:t xml:space="preserve"> SMERI</w:t>
            </w:r>
          </w:p>
        </w:tc>
        <w:tc>
          <w:tcPr>
            <w:tcW w:w="3562" w:type="dxa"/>
            <w:vAlign w:val="center"/>
          </w:tcPr>
          <w:p w14:paraId="32A303B4" w14:textId="77777777" w:rsidR="009C0F7B" w:rsidRPr="00DC4F5C" w:rsidRDefault="00AE2768" w:rsidP="00091DCC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NI MOŽNO</w:t>
            </w:r>
          </w:p>
        </w:tc>
      </w:tr>
      <w:tr w:rsidR="009C0F7B" w:rsidRPr="007C3C4C" w14:paraId="26DC8FFD" w14:textId="77777777" w:rsidTr="009C0F7B">
        <w:trPr>
          <w:trHeight w:val="484"/>
        </w:trPr>
        <w:tc>
          <w:tcPr>
            <w:tcW w:w="6214" w:type="dxa"/>
            <w:vAlign w:val="center"/>
          </w:tcPr>
          <w:p w14:paraId="3628783E" w14:textId="77777777" w:rsidR="009C0F7B" w:rsidRPr="007C3C4C" w:rsidRDefault="009C0F7B" w:rsidP="00091DCC">
            <w:pPr>
              <w:rPr>
                <w:b/>
                <w:sz w:val="28"/>
                <w:szCs w:val="28"/>
              </w:rPr>
            </w:pPr>
            <w:r w:rsidRPr="007C3C4C">
              <w:rPr>
                <w:b/>
                <w:sz w:val="28"/>
                <w:szCs w:val="28"/>
              </w:rPr>
              <w:t>SLIKANJE SKELETA V DVEH SMEREH</w:t>
            </w:r>
          </w:p>
        </w:tc>
        <w:tc>
          <w:tcPr>
            <w:tcW w:w="3562" w:type="dxa"/>
            <w:vAlign w:val="center"/>
          </w:tcPr>
          <w:p w14:paraId="4999A85B" w14:textId="77777777" w:rsidR="009C0F7B" w:rsidRPr="00DC4F5C" w:rsidRDefault="00AE2768" w:rsidP="00091DCC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NI MOŽNO</w:t>
            </w:r>
          </w:p>
        </w:tc>
      </w:tr>
      <w:tr w:rsidR="009C0F7B" w:rsidRPr="007C3C4C" w14:paraId="19FFE22E" w14:textId="77777777" w:rsidTr="009C0F7B">
        <w:trPr>
          <w:trHeight w:val="484"/>
        </w:trPr>
        <w:tc>
          <w:tcPr>
            <w:tcW w:w="6214" w:type="dxa"/>
            <w:vAlign w:val="center"/>
          </w:tcPr>
          <w:p w14:paraId="768CAA15" w14:textId="77777777" w:rsidR="009C0F7B" w:rsidRPr="007C3C4C" w:rsidRDefault="009C0F7B" w:rsidP="00091DCC">
            <w:pPr>
              <w:rPr>
                <w:b/>
                <w:sz w:val="28"/>
                <w:szCs w:val="28"/>
              </w:rPr>
            </w:pPr>
            <w:r w:rsidRPr="007C3C4C">
              <w:rPr>
                <w:b/>
                <w:sz w:val="28"/>
                <w:szCs w:val="28"/>
              </w:rPr>
              <w:t>SPECIALNO SLIKANJE SKELETA</w:t>
            </w:r>
          </w:p>
        </w:tc>
        <w:tc>
          <w:tcPr>
            <w:tcW w:w="3562" w:type="dxa"/>
            <w:vAlign w:val="center"/>
          </w:tcPr>
          <w:p w14:paraId="0D65EB48" w14:textId="77777777" w:rsidR="009C0F7B" w:rsidRPr="00DC4F5C" w:rsidRDefault="00AE2768" w:rsidP="009C0F7B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NI MOŽNO</w:t>
            </w:r>
          </w:p>
        </w:tc>
      </w:tr>
      <w:tr w:rsidR="009C0F7B" w:rsidRPr="007C3C4C" w14:paraId="222049C5" w14:textId="77777777" w:rsidTr="009C0F7B">
        <w:trPr>
          <w:trHeight w:val="484"/>
        </w:trPr>
        <w:tc>
          <w:tcPr>
            <w:tcW w:w="6214" w:type="dxa"/>
            <w:vAlign w:val="center"/>
          </w:tcPr>
          <w:p w14:paraId="0894BAF5" w14:textId="77777777" w:rsidR="009C0F7B" w:rsidRPr="007C3C4C" w:rsidRDefault="009C0F7B" w:rsidP="00091DCC">
            <w:pPr>
              <w:rPr>
                <w:b/>
                <w:sz w:val="28"/>
                <w:szCs w:val="28"/>
              </w:rPr>
            </w:pPr>
            <w:r w:rsidRPr="007C3C4C">
              <w:rPr>
                <w:b/>
                <w:sz w:val="28"/>
                <w:szCs w:val="28"/>
              </w:rPr>
              <w:t>SLIKANJE ZOB - INTRAORALNO</w:t>
            </w:r>
          </w:p>
        </w:tc>
        <w:tc>
          <w:tcPr>
            <w:tcW w:w="3562" w:type="dxa"/>
            <w:vAlign w:val="center"/>
          </w:tcPr>
          <w:p w14:paraId="4CD4FDFA" w14:textId="77777777" w:rsidR="009C0F7B" w:rsidRPr="00DC4F5C" w:rsidRDefault="00AE2768" w:rsidP="00091DCC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9</w:t>
            </w:r>
            <w:r w:rsidR="009C0F7B" w:rsidRPr="00DC4F5C">
              <w:rPr>
                <w:sz w:val="36"/>
                <w:szCs w:val="36"/>
              </w:rPr>
              <w:t>,00 €</w:t>
            </w:r>
          </w:p>
        </w:tc>
      </w:tr>
      <w:tr w:rsidR="009C0F7B" w:rsidRPr="007C3C4C" w14:paraId="653CBF7E" w14:textId="77777777" w:rsidTr="009C0F7B">
        <w:trPr>
          <w:trHeight w:val="502"/>
        </w:trPr>
        <w:tc>
          <w:tcPr>
            <w:tcW w:w="6214" w:type="dxa"/>
            <w:vAlign w:val="center"/>
          </w:tcPr>
          <w:p w14:paraId="4BBADE43" w14:textId="77777777" w:rsidR="009C0F7B" w:rsidRPr="007C3C4C" w:rsidRDefault="009C0F7B" w:rsidP="00091DCC">
            <w:pPr>
              <w:rPr>
                <w:b/>
                <w:sz w:val="28"/>
                <w:szCs w:val="28"/>
              </w:rPr>
            </w:pPr>
            <w:r w:rsidRPr="007C3C4C">
              <w:rPr>
                <w:b/>
                <w:sz w:val="28"/>
                <w:szCs w:val="28"/>
              </w:rPr>
              <w:t>SLIKANJE ZOB - ORTOPAN</w:t>
            </w:r>
          </w:p>
        </w:tc>
        <w:tc>
          <w:tcPr>
            <w:tcW w:w="3562" w:type="dxa"/>
            <w:vAlign w:val="center"/>
          </w:tcPr>
          <w:p w14:paraId="5AED860E" w14:textId="77777777" w:rsidR="009C0F7B" w:rsidRPr="00DC4F5C" w:rsidRDefault="00AE2768" w:rsidP="00091DCC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24</w:t>
            </w:r>
            <w:r w:rsidR="009C0F7B" w:rsidRPr="00DC4F5C">
              <w:rPr>
                <w:sz w:val="36"/>
                <w:szCs w:val="36"/>
              </w:rPr>
              <w:t>,00 €</w:t>
            </w:r>
          </w:p>
        </w:tc>
      </w:tr>
      <w:tr w:rsidR="009C0F7B" w:rsidRPr="007C3C4C" w14:paraId="2F0C5AF6" w14:textId="77777777" w:rsidTr="009C0F7B">
        <w:trPr>
          <w:trHeight w:val="484"/>
        </w:trPr>
        <w:tc>
          <w:tcPr>
            <w:tcW w:w="6214" w:type="dxa"/>
            <w:vAlign w:val="center"/>
          </w:tcPr>
          <w:p w14:paraId="668B4101" w14:textId="77777777" w:rsidR="009C0F7B" w:rsidRPr="007C3C4C" w:rsidRDefault="009C0F7B" w:rsidP="00091DCC">
            <w:pPr>
              <w:rPr>
                <w:b/>
                <w:sz w:val="28"/>
                <w:szCs w:val="28"/>
              </w:rPr>
            </w:pPr>
            <w:r w:rsidRPr="007C3C4C">
              <w:rPr>
                <w:b/>
                <w:sz w:val="28"/>
                <w:szCs w:val="28"/>
              </w:rPr>
              <w:t>SLIKANJE ZOB - UGRIZNA TEHNIKA</w:t>
            </w:r>
            <w:r w:rsidR="00AE2768">
              <w:rPr>
                <w:b/>
                <w:sz w:val="28"/>
                <w:szCs w:val="28"/>
              </w:rPr>
              <w:t xml:space="preserve"> </w:t>
            </w:r>
            <w:proofErr w:type="gramStart"/>
            <w:r w:rsidR="00AE2768">
              <w:rPr>
                <w:b/>
                <w:sz w:val="28"/>
                <w:szCs w:val="28"/>
              </w:rPr>
              <w:t>ENOSTRANSKO</w:t>
            </w:r>
            <w:r w:rsidR="001256BE">
              <w:rPr>
                <w:b/>
                <w:sz w:val="28"/>
                <w:szCs w:val="28"/>
              </w:rPr>
              <w:t xml:space="preserve">  (</w:t>
            </w:r>
            <w:proofErr w:type="gramEnd"/>
            <w:r w:rsidR="001256BE">
              <w:rPr>
                <w:b/>
                <w:sz w:val="28"/>
                <w:szCs w:val="28"/>
              </w:rPr>
              <w:t>BITE WING)</w:t>
            </w:r>
          </w:p>
        </w:tc>
        <w:tc>
          <w:tcPr>
            <w:tcW w:w="3562" w:type="dxa"/>
            <w:vAlign w:val="center"/>
          </w:tcPr>
          <w:p w14:paraId="0749A35A" w14:textId="77777777" w:rsidR="009C0F7B" w:rsidRPr="00DC4F5C" w:rsidRDefault="00AE2768" w:rsidP="00091DCC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12</w:t>
            </w:r>
            <w:r w:rsidR="009C0F7B" w:rsidRPr="00DC4F5C">
              <w:rPr>
                <w:sz w:val="36"/>
                <w:szCs w:val="36"/>
              </w:rPr>
              <w:t>,00 €</w:t>
            </w:r>
          </w:p>
        </w:tc>
      </w:tr>
      <w:tr w:rsidR="00AE2768" w:rsidRPr="007C3C4C" w14:paraId="71B28E68" w14:textId="77777777" w:rsidTr="009C0F7B">
        <w:trPr>
          <w:trHeight w:val="484"/>
        </w:trPr>
        <w:tc>
          <w:tcPr>
            <w:tcW w:w="6214" w:type="dxa"/>
            <w:vAlign w:val="center"/>
          </w:tcPr>
          <w:p w14:paraId="080A49BD" w14:textId="77777777" w:rsidR="00AE2768" w:rsidRPr="007C3C4C" w:rsidRDefault="00AE2768" w:rsidP="00091DCC">
            <w:pPr>
              <w:rPr>
                <w:b/>
                <w:sz w:val="28"/>
                <w:szCs w:val="28"/>
              </w:rPr>
            </w:pPr>
            <w:r w:rsidRPr="007C3C4C">
              <w:rPr>
                <w:b/>
                <w:sz w:val="28"/>
                <w:szCs w:val="28"/>
              </w:rPr>
              <w:t>SLIKANJE ZOB - UGRIZNA TEHNIKA</w:t>
            </w:r>
            <w:r>
              <w:rPr>
                <w:b/>
                <w:sz w:val="28"/>
                <w:szCs w:val="28"/>
              </w:rPr>
              <w:t xml:space="preserve"> OBOJESTRANSKO</w:t>
            </w:r>
            <w:r w:rsidR="001256BE">
              <w:rPr>
                <w:b/>
                <w:sz w:val="28"/>
                <w:szCs w:val="28"/>
              </w:rPr>
              <w:t xml:space="preserve"> (BITE WING)</w:t>
            </w:r>
          </w:p>
        </w:tc>
        <w:tc>
          <w:tcPr>
            <w:tcW w:w="3562" w:type="dxa"/>
            <w:vAlign w:val="center"/>
          </w:tcPr>
          <w:p w14:paraId="0DBB9E3F" w14:textId="77777777" w:rsidR="00AE2768" w:rsidRDefault="00AE2768" w:rsidP="00091DCC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24,00 </w:t>
            </w:r>
            <w:r w:rsidRPr="00DC4F5C">
              <w:rPr>
                <w:sz w:val="36"/>
                <w:szCs w:val="36"/>
              </w:rPr>
              <w:t>€</w:t>
            </w:r>
          </w:p>
        </w:tc>
      </w:tr>
      <w:tr w:rsidR="009C0F7B" w:rsidRPr="007C3C4C" w14:paraId="2382825E" w14:textId="77777777" w:rsidTr="009C0F7B">
        <w:trPr>
          <w:trHeight w:val="484"/>
        </w:trPr>
        <w:tc>
          <w:tcPr>
            <w:tcW w:w="6214" w:type="dxa"/>
            <w:vAlign w:val="center"/>
          </w:tcPr>
          <w:p w14:paraId="6A0E1C79" w14:textId="77777777" w:rsidR="009C0F7B" w:rsidRPr="007C3C4C" w:rsidRDefault="009C0F7B" w:rsidP="00091DCC">
            <w:pPr>
              <w:rPr>
                <w:b/>
                <w:sz w:val="28"/>
                <w:szCs w:val="28"/>
              </w:rPr>
            </w:pPr>
            <w:r w:rsidRPr="007C3C4C">
              <w:rPr>
                <w:b/>
                <w:sz w:val="28"/>
                <w:szCs w:val="28"/>
              </w:rPr>
              <w:t>SLIKANJE ZOB - TELERENTGEN</w:t>
            </w:r>
          </w:p>
        </w:tc>
        <w:tc>
          <w:tcPr>
            <w:tcW w:w="3562" w:type="dxa"/>
            <w:vAlign w:val="center"/>
          </w:tcPr>
          <w:p w14:paraId="3A672EFD" w14:textId="77777777" w:rsidR="009C0F7B" w:rsidRPr="00DC4F5C" w:rsidRDefault="00AE2768" w:rsidP="00091DCC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29</w:t>
            </w:r>
            <w:r w:rsidR="009C0F7B" w:rsidRPr="00DC4F5C">
              <w:rPr>
                <w:sz w:val="36"/>
                <w:szCs w:val="36"/>
              </w:rPr>
              <w:t>,00 €</w:t>
            </w:r>
          </w:p>
        </w:tc>
      </w:tr>
      <w:tr w:rsidR="009C0F7B" w:rsidRPr="007C3C4C" w14:paraId="4B5FA3AB" w14:textId="77777777" w:rsidTr="009C0F7B">
        <w:trPr>
          <w:trHeight w:val="502"/>
        </w:trPr>
        <w:tc>
          <w:tcPr>
            <w:tcW w:w="6214" w:type="dxa"/>
            <w:vAlign w:val="center"/>
          </w:tcPr>
          <w:p w14:paraId="60D01D8C" w14:textId="77777777" w:rsidR="009C0F7B" w:rsidRPr="007C3C4C" w:rsidRDefault="009C0F7B" w:rsidP="00091DCC">
            <w:pPr>
              <w:rPr>
                <w:b/>
                <w:sz w:val="28"/>
                <w:szCs w:val="28"/>
              </w:rPr>
            </w:pPr>
            <w:r w:rsidRPr="007C3C4C">
              <w:rPr>
                <w:b/>
                <w:sz w:val="28"/>
                <w:szCs w:val="28"/>
              </w:rPr>
              <w:t xml:space="preserve">CD </w:t>
            </w:r>
            <w:proofErr w:type="gramStart"/>
            <w:r w:rsidRPr="007C3C4C">
              <w:rPr>
                <w:b/>
                <w:sz w:val="28"/>
                <w:szCs w:val="28"/>
              </w:rPr>
              <w:t>POSNETEK  RTG</w:t>
            </w:r>
            <w:proofErr w:type="gramEnd"/>
            <w:r w:rsidRPr="007C3C4C">
              <w:rPr>
                <w:b/>
                <w:sz w:val="28"/>
                <w:szCs w:val="28"/>
              </w:rPr>
              <w:t xml:space="preserve">  SLIKANJA</w:t>
            </w:r>
          </w:p>
        </w:tc>
        <w:tc>
          <w:tcPr>
            <w:tcW w:w="3562" w:type="dxa"/>
            <w:vAlign w:val="center"/>
          </w:tcPr>
          <w:p w14:paraId="2B0A760D" w14:textId="77777777" w:rsidR="009C0F7B" w:rsidRPr="00DC4F5C" w:rsidRDefault="009C0F7B" w:rsidP="00091DCC">
            <w:pPr>
              <w:jc w:val="center"/>
              <w:rPr>
                <w:sz w:val="36"/>
                <w:szCs w:val="36"/>
              </w:rPr>
            </w:pPr>
            <w:r w:rsidRPr="00DC4F5C">
              <w:rPr>
                <w:sz w:val="36"/>
                <w:szCs w:val="36"/>
              </w:rPr>
              <w:t xml:space="preserve">1,00 € </w:t>
            </w:r>
          </w:p>
        </w:tc>
      </w:tr>
    </w:tbl>
    <w:p w14:paraId="2F16B3E2" w14:textId="77777777" w:rsidR="009C0F7B" w:rsidRPr="00600445" w:rsidRDefault="009C0F7B" w:rsidP="009C0F7B">
      <w:pPr>
        <w:jc w:val="center"/>
        <w:rPr>
          <w:sz w:val="36"/>
          <w:szCs w:val="36"/>
        </w:rPr>
      </w:pPr>
    </w:p>
    <w:p w14:paraId="14FFBA00" w14:textId="77777777" w:rsidR="009C0F7B" w:rsidRDefault="009C0F7B" w:rsidP="009C0F7B">
      <w:pPr>
        <w:pStyle w:val="Brezrazmikov"/>
        <w:ind w:left="7788"/>
        <w:rPr>
          <w:rFonts w:ascii="Arial" w:hAnsi="Arial" w:cs="Arial"/>
          <w:sz w:val="24"/>
          <w:szCs w:val="24"/>
        </w:rPr>
      </w:pPr>
    </w:p>
    <w:p w14:paraId="318F3DC2" w14:textId="7162D905" w:rsidR="009C0F7B" w:rsidRDefault="00952259" w:rsidP="009C0F7B">
      <w:pPr>
        <w:pStyle w:val="Brezrazmikov"/>
        <w:ind w:left="778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  <w:r w:rsidR="009C0F7B">
        <w:rPr>
          <w:rFonts w:ascii="Arial" w:hAnsi="Arial" w:cs="Arial"/>
          <w:sz w:val="24"/>
          <w:szCs w:val="24"/>
        </w:rPr>
        <w:t>Direktor:</w:t>
      </w:r>
    </w:p>
    <w:p w14:paraId="5F411850" w14:textId="77777777" w:rsidR="009C0F7B" w:rsidRPr="00C866DA" w:rsidRDefault="009C0F7B" w:rsidP="009C0F7B">
      <w:pPr>
        <w:pStyle w:val="Brezrazmikov"/>
        <w:ind w:left="6372" w:firstLine="70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mag. Egon Stopar, </w:t>
      </w:r>
      <w:proofErr w:type="spellStart"/>
      <w:r>
        <w:rPr>
          <w:rFonts w:ascii="Arial" w:hAnsi="Arial" w:cs="Arial"/>
          <w:sz w:val="24"/>
          <w:szCs w:val="24"/>
        </w:rPr>
        <w:t>l.r</w:t>
      </w:r>
      <w:proofErr w:type="spellEnd"/>
      <w:r>
        <w:rPr>
          <w:rFonts w:ascii="Arial" w:hAnsi="Arial" w:cs="Arial"/>
          <w:sz w:val="24"/>
          <w:szCs w:val="24"/>
        </w:rPr>
        <w:t>.</w:t>
      </w:r>
    </w:p>
    <w:sectPr w:rsidR="009C0F7B" w:rsidRPr="00C866DA" w:rsidSect="009159C5">
      <w:headerReference w:type="default" r:id="rId8"/>
      <w:pgSz w:w="11906" w:h="16838"/>
      <w:pgMar w:top="1418" w:right="1077" w:bottom="709" w:left="1077" w:header="426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B2CD3D" w14:textId="77777777" w:rsidR="00561D3F" w:rsidRDefault="00561D3F" w:rsidP="006E248B">
      <w:r>
        <w:separator/>
      </w:r>
    </w:p>
  </w:endnote>
  <w:endnote w:type="continuationSeparator" w:id="0">
    <w:p w14:paraId="209D0DA7" w14:textId="77777777" w:rsidR="00561D3F" w:rsidRDefault="00561D3F" w:rsidP="006E24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79A6E51" w14:textId="77777777" w:rsidR="00561D3F" w:rsidRDefault="00561D3F" w:rsidP="006E248B">
      <w:r>
        <w:separator/>
      </w:r>
    </w:p>
  </w:footnote>
  <w:footnote w:type="continuationSeparator" w:id="0">
    <w:p w14:paraId="50F0E5C5" w14:textId="77777777" w:rsidR="00561D3F" w:rsidRDefault="00561D3F" w:rsidP="006E248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C19F9C" w14:textId="39D28047" w:rsidR="00A37C32" w:rsidRDefault="00952259" w:rsidP="00E6449D">
    <w:pPr>
      <w:rPr>
        <w:rFonts w:ascii="Arial" w:hAnsi="Arial" w:cs="Arial"/>
        <w:color w:val="00B050"/>
        <w:sz w:val="20"/>
        <w:szCs w:val="20"/>
      </w:rPr>
    </w:pPr>
    <w:r>
      <w:rPr>
        <w:noProof/>
        <w:color w:val="00B050"/>
        <w:lang w:val="sl-SI" w:eastAsia="sl-SI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FDCFCB6" wp14:editId="402A8238">
              <wp:simplePos x="0" y="0"/>
              <wp:positionH relativeFrom="margin">
                <wp:align>right</wp:align>
              </wp:positionH>
              <wp:positionV relativeFrom="paragraph">
                <wp:posOffset>6985</wp:posOffset>
              </wp:positionV>
              <wp:extent cx="4295775" cy="828675"/>
              <wp:effectExtent l="0" t="0" r="0" b="0"/>
              <wp:wrapNone/>
              <wp:docPr id="2" name="Polje z besedilom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295775" cy="82867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5567F6A5" w14:textId="77777777" w:rsidR="00E6449D" w:rsidRDefault="00E6449D" w:rsidP="00E6449D">
                          <w:pPr>
                            <w:rPr>
                              <w:rFonts w:ascii="Arial" w:hAnsi="Arial" w:cs="Arial"/>
                              <w:color w:val="00B050"/>
                              <w:sz w:val="20"/>
                              <w:szCs w:val="20"/>
                            </w:rPr>
                          </w:pPr>
                        </w:p>
                        <w:p w14:paraId="106E0A5C" w14:textId="77777777" w:rsidR="00E6449D" w:rsidRDefault="00E6449D" w:rsidP="00E6449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B050"/>
                              <w:sz w:val="16"/>
                              <w:szCs w:val="16"/>
                            </w:rPr>
                          </w:pPr>
                        </w:p>
                        <w:p w14:paraId="68902CE8" w14:textId="77777777" w:rsidR="00581C2B" w:rsidRDefault="00581C2B" w:rsidP="00E6449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B050"/>
                              <w:sz w:val="16"/>
                              <w:szCs w:val="16"/>
                            </w:rPr>
                          </w:pPr>
                        </w:p>
                        <w:p w14:paraId="7E17B70A" w14:textId="77777777" w:rsidR="00581C2B" w:rsidRPr="00581C2B" w:rsidRDefault="00581C2B" w:rsidP="00E6449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B050"/>
                              <w:sz w:val="16"/>
                              <w:szCs w:val="16"/>
                            </w:rPr>
                          </w:pPr>
                        </w:p>
                        <w:p w14:paraId="6ED5F703" w14:textId="77777777" w:rsidR="00E6449D" w:rsidRPr="00581C2B" w:rsidRDefault="00E6449D" w:rsidP="00E6449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B050"/>
                              <w:sz w:val="16"/>
                              <w:szCs w:val="16"/>
                            </w:rPr>
                          </w:pPr>
                          <w:r w:rsidRPr="00581C2B">
                            <w:rPr>
                              <w:rFonts w:ascii="Arial" w:hAnsi="Arial" w:cs="Arial"/>
                              <w:b/>
                              <w:bCs/>
                              <w:color w:val="00B050"/>
                              <w:sz w:val="16"/>
                              <w:szCs w:val="16"/>
                            </w:rPr>
                            <w:t xml:space="preserve">Zdravstveni dom Ajdovščina, </w:t>
                          </w:r>
                          <w:proofErr w:type="spellStart"/>
                          <w:r w:rsidRPr="00581C2B">
                            <w:rPr>
                              <w:rFonts w:ascii="Arial" w:hAnsi="Arial" w:cs="Arial"/>
                              <w:b/>
                              <w:bCs/>
                              <w:color w:val="00B050"/>
                              <w:sz w:val="16"/>
                              <w:szCs w:val="16"/>
                            </w:rPr>
                            <w:t>Tovarniška</w:t>
                          </w:r>
                          <w:proofErr w:type="spellEnd"/>
                          <w:r w:rsidRPr="00581C2B">
                            <w:rPr>
                              <w:rFonts w:ascii="Arial" w:hAnsi="Arial" w:cs="Arial"/>
                              <w:b/>
                              <w:bCs/>
                              <w:color w:val="00B050"/>
                              <w:sz w:val="16"/>
                              <w:szCs w:val="16"/>
                            </w:rPr>
                            <w:t xml:space="preserve"> cesta 3, 5270 Ajdovščina</w:t>
                          </w:r>
                        </w:p>
                        <w:p w14:paraId="21721C03" w14:textId="77777777" w:rsidR="00E6449D" w:rsidRPr="00581C2B" w:rsidRDefault="00E6449D">
                          <w:pPr>
                            <w:rPr>
                              <w:b/>
                              <w:bCs/>
                              <w:sz w:val="16"/>
                              <w:szCs w:val="16"/>
                            </w:rPr>
                          </w:pPr>
                          <w:r w:rsidRPr="00581C2B">
                            <w:rPr>
                              <w:rFonts w:ascii="Arial" w:hAnsi="Arial" w:cs="Arial"/>
                              <w:b/>
                              <w:bCs/>
                              <w:color w:val="00B050"/>
                              <w:sz w:val="16"/>
                              <w:szCs w:val="16"/>
                            </w:rPr>
                            <w:t>e-</w:t>
                          </w:r>
                          <w:proofErr w:type="spellStart"/>
                          <w:r w:rsidRPr="00581C2B">
                            <w:rPr>
                              <w:rFonts w:ascii="Arial" w:hAnsi="Arial" w:cs="Arial"/>
                              <w:b/>
                              <w:bCs/>
                              <w:color w:val="00B050"/>
                              <w:sz w:val="16"/>
                              <w:szCs w:val="16"/>
                            </w:rPr>
                            <w:t>pošta</w:t>
                          </w:r>
                          <w:proofErr w:type="spellEnd"/>
                          <w:r w:rsidRPr="00581C2B">
                            <w:rPr>
                              <w:rFonts w:ascii="Arial" w:hAnsi="Arial" w:cs="Arial"/>
                              <w:b/>
                              <w:bCs/>
                              <w:color w:val="00B050"/>
                              <w:sz w:val="16"/>
                              <w:szCs w:val="16"/>
                            </w:rPr>
                            <w:t xml:space="preserve">: </w:t>
                          </w:r>
                          <w:hyperlink r:id="rId1" w:history="1">
                            <w:r w:rsidRPr="00581C2B">
                              <w:rPr>
                                <w:rStyle w:val="Hiperpovezava"/>
                                <w:rFonts w:ascii="Arial" w:hAnsi="Arial" w:cs="Arial"/>
                                <w:b/>
                                <w:bCs/>
                                <w:color w:val="00B050"/>
                                <w:sz w:val="16"/>
                                <w:szCs w:val="16"/>
                                <w:u w:val="none"/>
                              </w:rPr>
                              <w:t>tajnistvo@zd-ajdovscina.si</w:t>
                            </w:r>
                          </w:hyperlink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FDCFCB6" id="_x0000_t202" coordsize="21600,21600" o:spt="202" path="m,l,21600r21600,l21600,xe">
              <v:stroke joinstyle="miter"/>
              <v:path gradientshapeok="t" o:connecttype="rect"/>
            </v:shapetype>
            <v:shape id="Polje z besedilom 2" o:spid="_x0000_s1026" type="#_x0000_t202" style="position:absolute;margin-left:287.05pt;margin-top:.55pt;width:338.25pt;height:65.2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" fillcolor="white [3201]" stroked="f" strokeweight=".5pt">
              <v:textbox>
                <w:txbxContent>
                  <w:p w14:paraId="5567F6A5" w14:textId="77777777" w:rsidR="00E6449D" w:rsidRDefault="00E6449D" w:rsidP="00E6449D">
                    <w:pPr>
                      <w:rPr>
                        <w:rFonts w:ascii="Arial" w:hAnsi="Arial" w:cs="Arial"/>
                        <w:color w:val="00B050"/>
                        <w:sz w:val="20"/>
                        <w:szCs w:val="20"/>
                      </w:rPr>
                    </w:pPr>
                  </w:p>
                  <w:p w14:paraId="106E0A5C" w14:textId="77777777" w:rsidR="00E6449D" w:rsidRDefault="00E6449D" w:rsidP="00E6449D">
                    <w:pPr>
                      <w:rPr>
                        <w:rFonts w:ascii="Arial" w:hAnsi="Arial" w:cs="Arial"/>
                        <w:b/>
                        <w:bCs/>
                        <w:color w:val="00B050"/>
                        <w:sz w:val="16"/>
                        <w:szCs w:val="16"/>
                      </w:rPr>
                    </w:pPr>
                  </w:p>
                  <w:p w14:paraId="68902CE8" w14:textId="77777777" w:rsidR="00581C2B" w:rsidRDefault="00581C2B" w:rsidP="00E6449D">
                    <w:pPr>
                      <w:rPr>
                        <w:rFonts w:ascii="Arial" w:hAnsi="Arial" w:cs="Arial"/>
                        <w:b/>
                        <w:bCs/>
                        <w:color w:val="00B050"/>
                        <w:sz w:val="16"/>
                        <w:szCs w:val="16"/>
                      </w:rPr>
                    </w:pPr>
                  </w:p>
                  <w:p w14:paraId="7E17B70A" w14:textId="77777777" w:rsidR="00581C2B" w:rsidRPr="00581C2B" w:rsidRDefault="00581C2B" w:rsidP="00E6449D">
                    <w:pPr>
                      <w:rPr>
                        <w:rFonts w:ascii="Arial" w:hAnsi="Arial" w:cs="Arial"/>
                        <w:b/>
                        <w:bCs/>
                        <w:color w:val="00B050"/>
                        <w:sz w:val="16"/>
                        <w:szCs w:val="16"/>
                      </w:rPr>
                    </w:pPr>
                  </w:p>
                  <w:p w14:paraId="6ED5F703" w14:textId="77777777" w:rsidR="00E6449D" w:rsidRPr="00581C2B" w:rsidRDefault="00E6449D" w:rsidP="00E6449D">
                    <w:pPr>
                      <w:rPr>
                        <w:rFonts w:ascii="Arial" w:hAnsi="Arial" w:cs="Arial"/>
                        <w:b/>
                        <w:bCs/>
                        <w:color w:val="00B050"/>
                        <w:sz w:val="16"/>
                        <w:szCs w:val="16"/>
                      </w:rPr>
                    </w:pPr>
                    <w:r w:rsidRPr="00581C2B">
                      <w:rPr>
                        <w:rFonts w:ascii="Arial" w:hAnsi="Arial" w:cs="Arial"/>
                        <w:b/>
                        <w:bCs/>
                        <w:color w:val="00B050"/>
                        <w:sz w:val="16"/>
                        <w:szCs w:val="16"/>
                      </w:rPr>
                      <w:t xml:space="preserve">Zdravstveni dom Ajdovščina, </w:t>
                    </w:r>
                    <w:proofErr w:type="spellStart"/>
                    <w:r w:rsidRPr="00581C2B">
                      <w:rPr>
                        <w:rFonts w:ascii="Arial" w:hAnsi="Arial" w:cs="Arial"/>
                        <w:b/>
                        <w:bCs/>
                        <w:color w:val="00B050"/>
                        <w:sz w:val="16"/>
                        <w:szCs w:val="16"/>
                      </w:rPr>
                      <w:t>Tovarniška</w:t>
                    </w:r>
                    <w:proofErr w:type="spellEnd"/>
                    <w:r w:rsidRPr="00581C2B">
                      <w:rPr>
                        <w:rFonts w:ascii="Arial" w:hAnsi="Arial" w:cs="Arial"/>
                        <w:b/>
                        <w:bCs/>
                        <w:color w:val="00B050"/>
                        <w:sz w:val="16"/>
                        <w:szCs w:val="16"/>
                      </w:rPr>
                      <w:t xml:space="preserve"> cesta 3, 5270 Ajdovščina</w:t>
                    </w:r>
                  </w:p>
                  <w:p w14:paraId="21721C03" w14:textId="77777777" w:rsidR="00E6449D" w:rsidRPr="00581C2B" w:rsidRDefault="00E6449D">
                    <w:pPr>
                      <w:rPr>
                        <w:b/>
                        <w:bCs/>
                        <w:sz w:val="16"/>
                        <w:szCs w:val="16"/>
                      </w:rPr>
                    </w:pPr>
                    <w:r w:rsidRPr="00581C2B">
                      <w:rPr>
                        <w:rFonts w:ascii="Arial" w:hAnsi="Arial" w:cs="Arial"/>
                        <w:b/>
                        <w:bCs/>
                        <w:color w:val="00B050"/>
                        <w:sz w:val="16"/>
                        <w:szCs w:val="16"/>
                      </w:rPr>
                      <w:t>e-</w:t>
                    </w:r>
                    <w:proofErr w:type="spellStart"/>
                    <w:r w:rsidRPr="00581C2B">
                      <w:rPr>
                        <w:rFonts w:ascii="Arial" w:hAnsi="Arial" w:cs="Arial"/>
                        <w:b/>
                        <w:bCs/>
                        <w:color w:val="00B050"/>
                        <w:sz w:val="16"/>
                        <w:szCs w:val="16"/>
                      </w:rPr>
                      <w:t>pošta</w:t>
                    </w:r>
                    <w:proofErr w:type="spellEnd"/>
                    <w:r w:rsidRPr="00581C2B">
                      <w:rPr>
                        <w:rFonts w:ascii="Arial" w:hAnsi="Arial" w:cs="Arial"/>
                        <w:b/>
                        <w:bCs/>
                        <w:color w:val="00B050"/>
                        <w:sz w:val="16"/>
                        <w:szCs w:val="16"/>
                      </w:rPr>
                      <w:t xml:space="preserve">: </w:t>
                    </w:r>
                    <w:hyperlink r:id="rId2" w:history="1">
                      <w:r w:rsidRPr="00581C2B">
                        <w:rPr>
                          <w:rStyle w:val="Hiperpovezava"/>
                          <w:rFonts w:ascii="Arial" w:hAnsi="Arial" w:cs="Arial"/>
                          <w:b/>
                          <w:bCs/>
                          <w:color w:val="00B050"/>
                          <w:sz w:val="16"/>
                          <w:szCs w:val="16"/>
                          <w:u w:val="none"/>
                        </w:rPr>
                        <w:t>tajnistvo@zd-ajdovscina.si</w:t>
                      </w:r>
                    </w:hyperlink>
                  </w:p>
                </w:txbxContent>
              </v:textbox>
              <w10:wrap anchorx="margin"/>
            </v:shape>
          </w:pict>
        </mc:Fallback>
      </mc:AlternateContent>
    </w:r>
    <w:r w:rsidR="00A37C32" w:rsidRPr="00E6449D">
      <w:rPr>
        <w:noProof/>
        <w:color w:val="00B050"/>
        <w:lang w:val="sl-SI" w:eastAsia="sl-SI"/>
      </w:rPr>
      <w:drawing>
        <wp:inline distT="0" distB="0" distL="0" distR="0" wp14:anchorId="7BD78B36" wp14:editId="17048032">
          <wp:extent cx="1857375" cy="781050"/>
          <wp:effectExtent l="19050" t="0" r="9525" b="0"/>
          <wp:docPr id="6" name="Slika 6" descr="\\fsdc1\users$\marijabom\WORD\A-L O G O\logo -arhiv\logo_dolgi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\\fsdc1\users$\marijabom\WORD\A-L O G O\logo -arhiv\logo_dolgi.tif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57375" cy="7810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 w:rsidR="00E6449D">
      <w:rPr>
        <w:rFonts w:ascii="Arial" w:hAnsi="Arial" w:cs="Arial"/>
        <w:color w:val="00B050"/>
        <w:sz w:val="20"/>
        <w:szCs w:val="20"/>
      </w:rPr>
      <w:tab/>
    </w:r>
  </w:p>
  <w:p w14:paraId="2D151736" w14:textId="77777777" w:rsidR="00E6449D" w:rsidRPr="00E6449D" w:rsidRDefault="00000000" w:rsidP="009159C5">
    <w:pPr>
      <w:pStyle w:val="Glava"/>
    </w:pPr>
    <w:r>
      <w:pict w14:anchorId="22B6AF18">
        <v:rect id="_x0000_i1025" style="width:0;height:1.5pt" o:hralign="center" o:hrstd="t" o:hr="t" fillcolor="#a0a0a0" stroked="f"/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F4751A"/>
    <w:multiLevelType w:val="hybridMultilevel"/>
    <w:tmpl w:val="37505B2E"/>
    <w:lvl w:ilvl="0" w:tplc="24508EC8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F7A26C4"/>
    <w:multiLevelType w:val="hybridMultilevel"/>
    <w:tmpl w:val="B156A5F0"/>
    <w:lvl w:ilvl="0" w:tplc="CDE6779A">
      <w:start w:val="500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40C639C"/>
    <w:multiLevelType w:val="hybridMultilevel"/>
    <w:tmpl w:val="00842CFC"/>
    <w:lvl w:ilvl="0" w:tplc="7B2CABA8">
      <w:start w:val="527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FA42664"/>
    <w:multiLevelType w:val="hybridMultilevel"/>
    <w:tmpl w:val="987C4422"/>
    <w:lvl w:ilvl="0" w:tplc="DBE475F4">
      <w:start w:val="1360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E640610"/>
    <w:multiLevelType w:val="hybridMultilevel"/>
    <w:tmpl w:val="4B14BEF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51E87FF2"/>
    <w:multiLevelType w:val="hybridMultilevel"/>
    <w:tmpl w:val="B378AB9E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95A2807"/>
    <w:multiLevelType w:val="hybridMultilevel"/>
    <w:tmpl w:val="F334BE5C"/>
    <w:lvl w:ilvl="0" w:tplc="0424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788" w:hanging="360"/>
      </w:pPr>
    </w:lvl>
    <w:lvl w:ilvl="2" w:tplc="0424001B" w:tentative="1">
      <w:start w:val="1"/>
      <w:numFmt w:val="lowerRoman"/>
      <w:lvlText w:val="%3."/>
      <w:lvlJc w:val="right"/>
      <w:pPr>
        <w:ind w:left="2508" w:hanging="180"/>
      </w:pPr>
    </w:lvl>
    <w:lvl w:ilvl="3" w:tplc="0424000F" w:tentative="1">
      <w:start w:val="1"/>
      <w:numFmt w:val="decimal"/>
      <w:lvlText w:val="%4."/>
      <w:lvlJc w:val="left"/>
      <w:pPr>
        <w:ind w:left="3228" w:hanging="360"/>
      </w:pPr>
    </w:lvl>
    <w:lvl w:ilvl="4" w:tplc="04240019" w:tentative="1">
      <w:start w:val="1"/>
      <w:numFmt w:val="lowerLetter"/>
      <w:lvlText w:val="%5."/>
      <w:lvlJc w:val="left"/>
      <w:pPr>
        <w:ind w:left="3948" w:hanging="360"/>
      </w:pPr>
    </w:lvl>
    <w:lvl w:ilvl="5" w:tplc="0424001B" w:tentative="1">
      <w:start w:val="1"/>
      <w:numFmt w:val="lowerRoman"/>
      <w:lvlText w:val="%6."/>
      <w:lvlJc w:val="right"/>
      <w:pPr>
        <w:ind w:left="4668" w:hanging="180"/>
      </w:pPr>
    </w:lvl>
    <w:lvl w:ilvl="6" w:tplc="0424000F" w:tentative="1">
      <w:start w:val="1"/>
      <w:numFmt w:val="decimal"/>
      <w:lvlText w:val="%7."/>
      <w:lvlJc w:val="left"/>
      <w:pPr>
        <w:ind w:left="5388" w:hanging="360"/>
      </w:pPr>
    </w:lvl>
    <w:lvl w:ilvl="7" w:tplc="04240019" w:tentative="1">
      <w:start w:val="1"/>
      <w:numFmt w:val="lowerLetter"/>
      <w:lvlText w:val="%8."/>
      <w:lvlJc w:val="left"/>
      <w:pPr>
        <w:ind w:left="6108" w:hanging="360"/>
      </w:pPr>
    </w:lvl>
    <w:lvl w:ilvl="8" w:tplc="0424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63DA6915"/>
    <w:multiLevelType w:val="hybridMultilevel"/>
    <w:tmpl w:val="1C4E2942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87E0310"/>
    <w:multiLevelType w:val="hybridMultilevel"/>
    <w:tmpl w:val="3BE66D7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70119050">
    <w:abstractNumId w:val="5"/>
  </w:num>
  <w:num w:numId="2" w16cid:durableId="1866552908">
    <w:abstractNumId w:val="0"/>
  </w:num>
  <w:num w:numId="3" w16cid:durableId="11227595">
    <w:abstractNumId w:val="8"/>
  </w:num>
  <w:num w:numId="4" w16cid:durableId="1398361187">
    <w:abstractNumId w:val="4"/>
  </w:num>
  <w:num w:numId="5" w16cid:durableId="1053116158">
    <w:abstractNumId w:val="7"/>
  </w:num>
  <w:num w:numId="6" w16cid:durableId="1082409099">
    <w:abstractNumId w:val="2"/>
  </w:num>
  <w:num w:numId="7" w16cid:durableId="524053985">
    <w:abstractNumId w:val="1"/>
  </w:num>
  <w:num w:numId="8" w16cid:durableId="147787791">
    <w:abstractNumId w:val="6"/>
  </w:num>
  <w:num w:numId="9" w16cid:durableId="38302200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1CBA"/>
    <w:rsid w:val="00000B85"/>
    <w:rsid w:val="000020BE"/>
    <w:rsid w:val="00027C89"/>
    <w:rsid w:val="00032B2C"/>
    <w:rsid w:val="00037A48"/>
    <w:rsid w:val="00044133"/>
    <w:rsid w:val="00053A0D"/>
    <w:rsid w:val="0006577E"/>
    <w:rsid w:val="00070CDA"/>
    <w:rsid w:val="00082B5B"/>
    <w:rsid w:val="0009123B"/>
    <w:rsid w:val="00097046"/>
    <w:rsid w:val="000A081C"/>
    <w:rsid w:val="000B542C"/>
    <w:rsid w:val="000C55D5"/>
    <w:rsid w:val="000D2F57"/>
    <w:rsid w:val="000D328D"/>
    <w:rsid w:val="000E2373"/>
    <w:rsid w:val="0010716B"/>
    <w:rsid w:val="00112772"/>
    <w:rsid w:val="00112B47"/>
    <w:rsid w:val="00116EC3"/>
    <w:rsid w:val="00117C10"/>
    <w:rsid w:val="00122900"/>
    <w:rsid w:val="00122D32"/>
    <w:rsid w:val="0012457B"/>
    <w:rsid w:val="00124DA0"/>
    <w:rsid w:val="001256BE"/>
    <w:rsid w:val="00125F7B"/>
    <w:rsid w:val="00126516"/>
    <w:rsid w:val="00127AC3"/>
    <w:rsid w:val="0013237B"/>
    <w:rsid w:val="00142B48"/>
    <w:rsid w:val="00172FC9"/>
    <w:rsid w:val="00177DB0"/>
    <w:rsid w:val="001A106B"/>
    <w:rsid w:val="001C08E5"/>
    <w:rsid w:val="001C6958"/>
    <w:rsid w:val="001C6EA4"/>
    <w:rsid w:val="001C7E4B"/>
    <w:rsid w:val="001D79FB"/>
    <w:rsid w:val="001E7EF5"/>
    <w:rsid w:val="001F4D2A"/>
    <w:rsid w:val="001F6F12"/>
    <w:rsid w:val="00201E19"/>
    <w:rsid w:val="00214F3E"/>
    <w:rsid w:val="00223176"/>
    <w:rsid w:val="002232DD"/>
    <w:rsid w:val="002241A2"/>
    <w:rsid w:val="00234598"/>
    <w:rsid w:val="002402D9"/>
    <w:rsid w:val="0024542C"/>
    <w:rsid w:val="00245FCD"/>
    <w:rsid w:val="00246B9F"/>
    <w:rsid w:val="002503ED"/>
    <w:rsid w:val="002520D6"/>
    <w:rsid w:val="00253ACE"/>
    <w:rsid w:val="00266569"/>
    <w:rsid w:val="0026718D"/>
    <w:rsid w:val="00267CDD"/>
    <w:rsid w:val="0027287D"/>
    <w:rsid w:val="00275424"/>
    <w:rsid w:val="002866FF"/>
    <w:rsid w:val="00286E89"/>
    <w:rsid w:val="00290F24"/>
    <w:rsid w:val="002A27D0"/>
    <w:rsid w:val="002C0520"/>
    <w:rsid w:val="002C1E08"/>
    <w:rsid w:val="002C2353"/>
    <w:rsid w:val="002C5F88"/>
    <w:rsid w:val="002D2F5F"/>
    <w:rsid w:val="002E2864"/>
    <w:rsid w:val="002F7013"/>
    <w:rsid w:val="00310EB4"/>
    <w:rsid w:val="00312422"/>
    <w:rsid w:val="00314A02"/>
    <w:rsid w:val="00315C7F"/>
    <w:rsid w:val="00317629"/>
    <w:rsid w:val="003210DB"/>
    <w:rsid w:val="00323DC1"/>
    <w:rsid w:val="00324247"/>
    <w:rsid w:val="00327307"/>
    <w:rsid w:val="0032781B"/>
    <w:rsid w:val="003301E8"/>
    <w:rsid w:val="00332E35"/>
    <w:rsid w:val="00334459"/>
    <w:rsid w:val="0034015D"/>
    <w:rsid w:val="003500CC"/>
    <w:rsid w:val="00353EE9"/>
    <w:rsid w:val="00364F47"/>
    <w:rsid w:val="00365718"/>
    <w:rsid w:val="00370BF1"/>
    <w:rsid w:val="00371F30"/>
    <w:rsid w:val="00374C91"/>
    <w:rsid w:val="00380AA0"/>
    <w:rsid w:val="00387A49"/>
    <w:rsid w:val="0039054C"/>
    <w:rsid w:val="003943BB"/>
    <w:rsid w:val="003A5023"/>
    <w:rsid w:val="003B24DF"/>
    <w:rsid w:val="003B25A8"/>
    <w:rsid w:val="003B5289"/>
    <w:rsid w:val="003C2396"/>
    <w:rsid w:val="003C277D"/>
    <w:rsid w:val="003C2B45"/>
    <w:rsid w:val="003E0324"/>
    <w:rsid w:val="003E1759"/>
    <w:rsid w:val="003E6AD2"/>
    <w:rsid w:val="003E7AE1"/>
    <w:rsid w:val="003F347F"/>
    <w:rsid w:val="003F5DCB"/>
    <w:rsid w:val="003F5E29"/>
    <w:rsid w:val="00403FD2"/>
    <w:rsid w:val="004109BC"/>
    <w:rsid w:val="00411D7E"/>
    <w:rsid w:val="00413AB7"/>
    <w:rsid w:val="00432492"/>
    <w:rsid w:val="00432573"/>
    <w:rsid w:val="0044185D"/>
    <w:rsid w:val="00452682"/>
    <w:rsid w:val="004779FD"/>
    <w:rsid w:val="004A4E7D"/>
    <w:rsid w:val="004C5D47"/>
    <w:rsid w:val="004D717F"/>
    <w:rsid w:val="004E30AE"/>
    <w:rsid w:val="004E51C6"/>
    <w:rsid w:val="004E736B"/>
    <w:rsid w:val="004F170B"/>
    <w:rsid w:val="004F5588"/>
    <w:rsid w:val="004F7697"/>
    <w:rsid w:val="005202F8"/>
    <w:rsid w:val="00522AD1"/>
    <w:rsid w:val="00527204"/>
    <w:rsid w:val="005309DD"/>
    <w:rsid w:val="0053180F"/>
    <w:rsid w:val="005536C6"/>
    <w:rsid w:val="00561D3F"/>
    <w:rsid w:val="00564B2B"/>
    <w:rsid w:val="0057755B"/>
    <w:rsid w:val="00581C2B"/>
    <w:rsid w:val="00582C29"/>
    <w:rsid w:val="00586ACC"/>
    <w:rsid w:val="00591594"/>
    <w:rsid w:val="005A20A8"/>
    <w:rsid w:val="005B09D9"/>
    <w:rsid w:val="005C0794"/>
    <w:rsid w:val="005C3EC8"/>
    <w:rsid w:val="005D435A"/>
    <w:rsid w:val="005D4E3B"/>
    <w:rsid w:val="005E28AC"/>
    <w:rsid w:val="005E4C63"/>
    <w:rsid w:val="005F17E8"/>
    <w:rsid w:val="00600BBB"/>
    <w:rsid w:val="00604FD1"/>
    <w:rsid w:val="00612484"/>
    <w:rsid w:val="006163B1"/>
    <w:rsid w:val="00620858"/>
    <w:rsid w:val="0062366A"/>
    <w:rsid w:val="00635885"/>
    <w:rsid w:val="00636ADB"/>
    <w:rsid w:val="00640D44"/>
    <w:rsid w:val="006507CA"/>
    <w:rsid w:val="00662D3C"/>
    <w:rsid w:val="006639FA"/>
    <w:rsid w:val="00664B0F"/>
    <w:rsid w:val="00671CA4"/>
    <w:rsid w:val="0067657B"/>
    <w:rsid w:val="00682C46"/>
    <w:rsid w:val="00685DB7"/>
    <w:rsid w:val="006867F3"/>
    <w:rsid w:val="00693800"/>
    <w:rsid w:val="006959AC"/>
    <w:rsid w:val="006A53D9"/>
    <w:rsid w:val="006A5CE0"/>
    <w:rsid w:val="006D7465"/>
    <w:rsid w:val="006E0697"/>
    <w:rsid w:val="006E248B"/>
    <w:rsid w:val="006E430F"/>
    <w:rsid w:val="006F0FE9"/>
    <w:rsid w:val="006F5E05"/>
    <w:rsid w:val="00701C84"/>
    <w:rsid w:val="00702C5C"/>
    <w:rsid w:val="00705F7D"/>
    <w:rsid w:val="00706448"/>
    <w:rsid w:val="007069B3"/>
    <w:rsid w:val="00712AE7"/>
    <w:rsid w:val="0071582C"/>
    <w:rsid w:val="00716B0F"/>
    <w:rsid w:val="00724A2F"/>
    <w:rsid w:val="0072527E"/>
    <w:rsid w:val="00726115"/>
    <w:rsid w:val="00732A67"/>
    <w:rsid w:val="00735994"/>
    <w:rsid w:val="00735C52"/>
    <w:rsid w:val="0073794B"/>
    <w:rsid w:val="007447E6"/>
    <w:rsid w:val="00744B2D"/>
    <w:rsid w:val="007617C8"/>
    <w:rsid w:val="00765FB4"/>
    <w:rsid w:val="0076613F"/>
    <w:rsid w:val="00773BD3"/>
    <w:rsid w:val="00776496"/>
    <w:rsid w:val="00780D5F"/>
    <w:rsid w:val="007952F4"/>
    <w:rsid w:val="00796A22"/>
    <w:rsid w:val="007A32B0"/>
    <w:rsid w:val="007A6E6B"/>
    <w:rsid w:val="007B44A8"/>
    <w:rsid w:val="007D016E"/>
    <w:rsid w:val="007F0D6E"/>
    <w:rsid w:val="007F24DE"/>
    <w:rsid w:val="007F2B0E"/>
    <w:rsid w:val="00802CBC"/>
    <w:rsid w:val="00820D9B"/>
    <w:rsid w:val="0082277F"/>
    <w:rsid w:val="00824189"/>
    <w:rsid w:val="00826ED3"/>
    <w:rsid w:val="00833195"/>
    <w:rsid w:val="00833632"/>
    <w:rsid w:val="008419CD"/>
    <w:rsid w:val="00841D19"/>
    <w:rsid w:val="00852480"/>
    <w:rsid w:val="00857745"/>
    <w:rsid w:val="00860D72"/>
    <w:rsid w:val="00867B3E"/>
    <w:rsid w:val="00870E40"/>
    <w:rsid w:val="00872FBA"/>
    <w:rsid w:val="00875931"/>
    <w:rsid w:val="00882603"/>
    <w:rsid w:val="00890357"/>
    <w:rsid w:val="00892325"/>
    <w:rsid w:val="008A50B4"/>
    <w:rsid w:val="008A627B"/>
    <w:rsid w:val="008B112E"/>
    <w:rsid w:val="008C1229"/>
    <w:rsid w:val="008E485E"/>
    <w:rsid w:val="008F5972"/>
    <w:rsid w:val="008F687A"/>
    <w:rsid w:val="00900C1C"/>
    <w:rsid w:val="00902591"/>
    <w:rsid w:val="00902ED3"/>
    <w:rsid w:val="00914F76"/>
    <w:rsid w:val="009159C5"/>
    <w:rsid w:val="00917E28"/>
    <w:rsid w:val="009234CC"/>
    <w:rsid w:val="009243F4"/>
    <w:rsid w:val="009340C2"/>
    <w:rsid w:val="00937F7D"/>
    <w:rsid w:val="00943017"/>
    <w:rsid w:val="00952259"/>
    <w:rsid w:val="00955BA8"/>
    <w:rsid w:val="00956312"/>
    <w:rsid w:val="0097047E"/>
    <w:rsid w:val="009720D1"/>
    <w:rsid w:val="009733C5"/>
    <w:rsid w:val="009805EE"/>
    <w:rsid w:val="0098670A"/>
    <w:rsid w:val="009A3350"/>
    <w:rsid w:val="009A4942"/>
    <w:rsid w:val="009A7DB6"/>
    <w:rsid w:val="009B5366"/>
    <w:rsid w:val="009C0F7B"/>
    <w:rsid w:val="009C745D"/>
    <w:rsid w:val="009D0195"/>
    <w:rsid w:val="009D3FAF"/>
    <w:rsid w:val="009E560C"/>
    <w:rsid w:val="009F36CF"/>
    <w:rsid w:val="00A00D9D"/>
    <w:rsid w:val="00A0146D"/>
    <w:rsid w:val="00A02CB7"/>
    <w:rsid w:val="00A0753C"/>
    <w:rsid w:val="00A1156C"/>
    <w:rsid w:val="00A24765"/>
    <w:rsid w:val="00A258B3"/>
    <w:rsid w:val="00A26994"/>
    <w:rsid w:val="00A31FB0"/>
    <w:rsid w:val="00A331A1"/>
    <w:rsid w:val="00A34F52"/>
    <w:rsid w:val="00A37C32"/>
    <w:rsid w:val="00A40033"/>
    <w:rsid w:val="00A478F8"/>
    <w:rsid w:val="00A504DB"/>
    <w:rsid w:val="00A54AB4"/>
    <w:rsid w:val="00A60A85"/>
    <w:rsid w:val="00A645A6"/>
    <w:rsid w:val="00A671A3"/>
    <w:rsid w:val="00A76020"/>
    <w:rsid w:val="00A80EC7"/>
    <w:rsid w:val="00A8544F"/>
    <w:rsid w:val="00A8577D"/>
    <w:rsid w:val="00A90EBA"/>
    <w:rsid w:val="00A91C33"/>
    <w:rsid w:val="00A9453B"/>
    <w:rsid w:val="00A9468E"/>
    <w:rsid w:val="00AA20B5"/>
    <w:rsid w:val="00AB4AD9"/>
    <w:rsid w:val="00AB5682"/>
    <w:rsid w:val="00AC773B"/>
    <w:rsid w:val="00AD57B7"/>
    <w:rsid w:val="00AE2768"/>
    <w:rsid w:val="00AE3B9D"/>
    <w:rsid w:val="00B02EEC"/>
    <w:rsid w:val="00B02EF2"/>
    <w:rsid w:val="00B03ABC"/>
    <w:rsid w:val="00B05936"/>
    <w:rsid w:val="00B05E07"/>
    <w:rsid w:val="00B125F0"/>
    <w:rsid w:val="00B323E2"/>
    <w:rsid w:val="00B36C03"/>
    <w:rsid w:val="00B44554"/>
    <w:rsid w:val="00B57A56"/>
    <w:rsid w:val="00B71CBA"/>
    <w:rsid w:val="00B86678"/>
    <w:rsid w:val="00B97DD1"/>
    <w:rsid w:val="00BB0853"/>
    <w:rsid w:val="00BB1013"/>
    <w:rsid w:val="00BB188F"/>
    <w:rsid w:val="00BC209F"/>
    <w:rsid w:val="00BC2238"/>
    <w:rsid w:val="00BC4413"/>
    <w:rsid w:val="00BC455B"/>
    <w:rsid w:val="00BC4587"/>
    <w:rsid w:val="00BD0FA5"/>
    <w:rsid w:val="00BE1634"/>
    <w:rsid w:val="00BF31BB"/>
    <w:rsid w:val="00C14028"/>
    <w:rsid w:val="00C161F0"/>
    <w:rsid w:val="00C30F01"/>
    <w:rsid w:val="00C40AEF"/>
    <w:rsid w:val="00C43A0D"/>
    <w:rsid w:val="00C4584C"/>
    <w:rsid w:val="00C50EAA"/>
    <w:rsid w:val="00C6555F"/>
    <w:rsid w:val="00C72607"/>
    <w:rsid w:val="00C73927"/>
    <w:rsid w:val="00C749FA"/>
    <w:rsid w:val="00C8107D"/>
    <w:rsid w:val="00C866DA"/>
    <w:rsid w:val="00C91BD3"/>
    <w:rsid w:val="00C96AB6"/>
    <w:rsid w:val="00C970BF"/>
    <w:rsid w:val="00C97327"/>
    <w:rsid w:val="00C97734"/>
    <w:rsid w:val="00CA1728"/>
    <w:rsid w:val="00CA7B35"/>
    <w:rsid w:val="00CE4068"/>
    <w:rsid w:val="00CE46B5"/>
    <w:rsid w:val="00CF5DBB"/>
    <w:rsid w:val="00CF7162"/>
    <w:rsid w:val="00D00A11"/>
    <w:rsid w:val="00D0402A"/>
    <w:rsid w:val="00D069C0"/>
    <w:rsid w:val="00D134A9"/>
    <w:rsid w:val="00D144C5"/>
    <w:rsid w:val="00D16F83"/>
    <w:rsid w:val="00D201A1"/>
    <w:rsid w:val="00D21E9E"/>
    <w:rsid w:val="00D27092"/>
    <w:rsid w:val="00D27CAD"/>
    <w:rsid w:val="00D331A8"/>
    <w:rsid w:val="00D55436"/>
    <w:rsid w:val="00D67957"/>
    <w:rsid w:val="00D733DC"/>
    <w:rsid w:val="00D74D9C"/>
    <w:rsid w:val="00D775F2"/>
    <w:rsid w:val="00D810BB"/>
    <w:rsid w:val="00D86B29"/>
    <w:rsid w:val="00DA655C"/>
    <w:rsid w:val="00DB181D"/>
    <w:rsid w:val="00DC3180"/>
    <w:rsid w:val="00DC4EC5"/>
    <w:rsid w:val="00DC7F6D"/>
    <w:rsid w:val="00DD547F"/>
    <w:rsid w:val="00DE0D6D"/>
    <w:rsid w:val="00DF388B"/>
    <w:rsid w:val="00DF4614"/>
    <w:rsid w:val="00E1354E"/>
    <w:rsid w:val="00E16CC1"/>
    <w:rsid w:val="00E27731"/>
    <w:rsid w:val="00E27978"/>
    <w:rsid w:val="00E27E65"/>
    <w:rsid w:val="00E315CA"/>
    <w:rsid w:val="00E31DBA"/>
    <w:rsid w:val="00E37260"/>
    <w:rsid w:val="00E426A6"/>
    <w:rsid w:val="00E47EB0"/>
    <w:rsid w:val="00E57184"/>
    <w:rsid w:val="00E57292"/>
    <w:rsid w:val="00E6449D"/>
    <w:rsid w:val="00E8463B"/>
    <w:rsid w:val="00E9039F"/>
    <w:rsid w:val="00EA357E"/>
    <w:rsid w:val="00EB3100"/>
    <w:rsid w:val="00EB3DD1"/>
    <w:rsid w:val="00EC02E2"/>
    <w:rsid w:val="00EC0D78"/>
    <w:rsid w:val="00ED2348"/>
    <w:rsid w:val="00EE32F1"/>
    <w:rsid w:val="00EF25D3"/>
    <w:rsid w:val="00F05A05"/>
    <w:rsid w:val="00F10577"/>
    <w:rsid w:val="00F144F6"/>
    <w:rsid w:val="00F14FA4"/>
    <w:rsid w:val="00F230A3"/>
    <w:rsid w:val="00F258B7"/>
    <w:rsid w:val="00F25BAC"/>
    <w:rsid w:val="00F636F6"/>
    <w:rsid w:val="00F648DD"/>
    <w:rsid w:val="00F7410C"/>
    <w:rsid w:val="00F82240"/>
    <w:rsid w:val="00F83E9F"/>
    <w:rsid w:val="00F85814"/>
    <w:rsid w:val="00FA1938"/>
    <w:rsid w:val="00FA2E7E"/>
    <w:rsid w:val="00FA33AA"/>
    <w:rsid w:val="00FC0A67"/>
    <w:rsid w:val="00FC0C04"/>
    <w:rsid w:val="00FD0536"/>
    <w:rsid w:val="00FD40B1"/>
    <w:rsid w:val="00FF6E05"/>
    <w:rsid w:val="00FF6F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80B511A"/>
  <w15:docId w15:val="{8450E039-A89B-4134-98FF-825114E5F9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E5718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Naslov1">
    <w:name w:val="heading 1"/>
    <w:basedOn w:val="Navaden"/>
    <w:next w:val="Navaden"/>
    <w:link w:val="Naslov1Znak"/>
    <w:qFormat/>
    <w:rsid w:val="00246B9F"/>
    <w:pPr>
      <w:keepNext/>
      <w:outlineLvl w:val="0"/>
    </w:pPr>
    <w:rPr>
      <w:i/>
      <w:szCs w:val="20"/>
      <w:lang w:val="sl-SI"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1Znak">
    <w:name w:val="Naslov 1 Znak"/>
    <w:basedOn w:val="Privzetapisavaodstavka"/>
    <w:link w:val="Naslov1"/>
    <w:rsid w:val="00246B9F"/>
    <w:rPr>
      <w:rFonts w:ascii="Times New Roman" w:eastAsia="Times New Roman" w:hAnsi="Times New Roman" w:cs="Times New Roman"/>
      <w:i/>
      <w:sz w:val="24"/>
      <w:szCs w:val="20"/>
      <w:lang w:eastAsia="sl-SI"/>
    </w:rPr>
  </w:style>
  <w:style w:type="paragraph" w:styleId="Glava">
    <w:name w:val="header"/>
    <w:basedOn w:val="Navaden"/>
    <w:link w:val="GlavaZnak"/>
    <w:uiPriority w:val="99"/>
    <w:unhideWhenUsed/>
    <w:rsid w:val="006E248B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val="sl-SI"/>
    </w:rPr>
  </w:style>
  <w:style w:type="character" w:customStyle="1" w:styleId="GlavaZnak">
    <w:name w:val="Glava Znak"/>
    <w:basedOn w:val="Privzetapisavaodstavka"/>
    <w:link w:val="Glava"/>
    <w:uiPriority w:val="99"/>
    <w:rsid w:val="006E248B"/>
  </w:style>
  <w:style w:type="paragraph" w:styleId="Noga">
    <w:name w:val="footer"/>
    <w:basedOn w:val="Navaden"/>
    <w:link w:val="NogaZnak"/>
    <w:uiPriority w:val="99"/>
    <w:unhideWhenUsed/>
    <w:rsid w:val="006E248B"/>
    <w:pPr>
      <w:tabs>
        <w:tab w:val="center" w:pos="4536"/>
        <w:tab w:val="right" w:pos="9072"/>
      </w:tabs>
    </w:pPr>
  </w:style>
  <w:style w:type="character" w:customStyle="1" w:styleId="NogaZnak">
    <w:name w:val="Noga Znak"/>
    <w:basedOn w:val="Privzetapisavaodstavka"/>
    <w:link w:val="Noga"/>
    <w:uiPriority w:val="99"/>
    <w:rsid w:val="006E248B"/>
  </w:style>
  <w:style w:type="character" w:styleId="Hiperpovezava">
    <w:name w:val="Hyperlink"/>
    <w:basedOn w:val="Privzetapisavaodstavka"/>
    <w:unhideWhenUsed/>
    <w:rsid w:val="006E248B"/>
    <w:rPr>
      <w:color w:val="0000FF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6E248B"/>
    <w:rPr>
      <w:rFonts w:ascii="Tahoma" w:eastAsiaTheme="minorHAnsi" w:hAnsi="Tahoma" w:cs="Tahoma"/>
      <w:sz w:val="16"/>
      <w:szCs w:val="16"/>
      <w:lang w:val="sl-SI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6E248B"/>
    <w:rPr>
      <w:rFonts w:ascii="Tahoma" w:hAnsi="Tahoma" w:cs="Tahoma"/>
      <w:sz w:val="16"/>
      <w:szCs w:val="16"/>
    </w:rPr>
  </w:style>
  <w:style w:type="character" w:customStyle="1" w:styleId="st">
    <w:name w:val="st"/>
    <w:basedOn w:val="Privzetapisavaodstavka"/>
    <w:rsid w:val="007447E6"/>
  </w:style>
  <w:style w:type="character" w:styleId="Poudarek">
    <w:name w:val="Emphasis"/>
    <w:basedOn w:val="Privzetapisavaodstavka"/>
    <w:uiPriority w:val="20"/>
    <w:qFormat/>
    <w:rsid w:val="007447E6"/>
    <w:rPr>
      <w:i/>
      <w:iCs/>
    </w:rPr>
  </w:style>
  <w:style w:type="paragraph" w:styleId="Odstavekseznama">
    <w:name w:val="List Paragraph"/>
    <w:basedOn w:val="Navaden"/>
    <w:uiPriority w:val="34"/>
    <w:qFormat/>
    <w:rsid w:val="002C1E08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val="sl-SI"/>
    </w:rPr>
  </w:style>
  <w:style w:type="paragraph" w:styleId="Brezrazmikov">
    <w:name w:val="No Spacing"/>
    <w:uiPriority w:val="1"/>
    <w:qFormat/>
    <w:rsid w:val="00EA357E"/>
    <w:pPr>
      <w:spacing w:after="0" w:line="240" w:lineRule="auto"/>
    </w:pPr>
  </w:style>
  <w:style w:type="table" w:styleId="Tabelamrea">
    <w:name w:val="Table Grid"/>
    <w:basedOn w:val="Navadnatabela"/>
    <w:uiPriority w:val="59"/>
    <w:rsid w:val="007952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z-vrhobrazcaZnak">
    <w:name w:val="z-vrh obrazca Znak"/>
    <w:basedOn w:val="Privzetapisavaodstavka"/>
    <w:link w:val="z-vrhobrazca"/>
    <w:uiPriority w:val="99"/>
    <w:semiHidden/>
    <w:rsid w:val="00744B2D"/>
    <w:rPr>
      <w:rFonts w:ascii="Arial" w:eastAsia="Times New Roman" w:hAnsi="Arial" w:cs="Arial"/>
      <w:vanish/>
      <w:sz w:val="16"/>
      <w:szCs w:val="16"/>
      <w:lang w:eastAsia="sl-SI"/>
    </w:rPr>
  </w:style>
  <w:style w:type="paragraph" w:styleId="z-vrhobrazca">
    <w:name w:val="HTML Top of Form"/>
    <w:basedOn w:val="Navaden"/>
    <w:next w:val="Navaden"/>
    <w:link w:val="z-vrhobrazcaZnak"/>
    <w:hidden/>
    <w:uiPriority w:val="99"/>
    <w:semiHidden/>
    <w:unhideWhenUsed/>
    <w:rsid w:val="00744B2D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  <w:lang w:val="sl-SI" w:eastAsia="sl-SI"/>
    </w:rPr>
  </w:style>
  <w:style w:type="character" w:customStyle="1" w:styleId="z-dnoobrazcaZnak">
    <w:name w:val="z-dno obrazca Znak"/>
    <w:basedOn w:val="Privzetapisavaodstavka"/>
    <w:link w:val="z-dnoobrazca"/>
    <w:uiPriority w:val="99"/>
    <w:semiHidden/>
    <w:rsid w:val="00744B2D"/>
    <w:rPr>
      <w:rFonts w:ascii="Arial" w:eastAsia="Times New Roman" w:hAnsi="Arial" w:cs="Arial"/>
      <w:vanish/>
      <w:sz w:val="16"/>
      <w:szCs w:val="16"/>
      <w:lang w:eastAsia="sl-SI"/>
    </w:rPr>
  </w:style>
  <w:style w:type="paragraph" w:styleId="z-dnoobrazca">
    <w:name w:val="HTML Bottom of Form"/>
    <w:basedOn w:val="Navaden"/>
    <w:next w:val="Navaden"/>
    <w:link w:val="z-dnoobrazcaZnak"/>
    <w:hidden/>
    <w:uiPriority w:val="99"/>
    <w:semiHidden/>
    <w:unhideWhenUsed/>
    <w:rsid w:val="00744B2D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  <w:lang w:val="sl-SI" w:eastAsia="sl-SI"/>
    </w:rPr>
  </w:style>
  <w:style w:type="paragraph" w:styleId="Telobesedila">
    <w:name w:val="Body Text"/>
    <w:basedOn w:val="Navaden"/>
    <w:link w:val="TelobesedilaZnak"/>
    <w:uiPriority w:val="99"/>
    <w:unhideWhenUsed/>
    <w:rsid w:val="00802CBC"/>
    <w:pPr>
      <w:spacing w:after="120"/>
    </w:pPr>
  </w:style>
  <w:style w:type="character" w:customStyle="1" w:styleId="TelobesedilaZnak">
    <w:name w:val="Telo besedila Znak"/>
    <w:basedOn w:val="Privzetapisavaodstavka"/>
    <w:link w:val="Telobesedila"/>
    <w:uiPriority w:val="99"/>
    <w:rsid w:val="00802CBC"/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Nerazreenaomemba1">
    <w:name w:val="Nerazrešena omemba1"/>
    <w:basedOn w:val="Privzetapisavaodstavka"/>
    <w:uiPriority w:val="99"/>
    <w:semiHidden/>
    <w:unhideWhenUsed/>
    <w:rsid w:val="00682C4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270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40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54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1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028341">
          <w:marLeft w:val="0"/>
          <w:marRight w:val="0"/>
          <w:marTop w:val="0"/>
          <w:marBottom w:val="0"/>
          <w:divBdr>
            <w:top w:val="single" w:sz="6" w:space="0" w:color="8BBCEA"/>
            <w:left w:val="single" w:sz="6" w:space="0" w:color="8BBCEA"/>
            <w:bottom w:val="single" w:sz="6" w:space="0" w:color="8BBCEA"/>
            <w:right w:val="single" w:sz="6" w:space="0" w:color="8BBCEA"/>
          </w:divBdr>
          <w:divsChild>
            <w:div w:id="206963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354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67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82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.tiff"/><Relationship Id="rId2" Type="http://schemas.openxmlformats.org/officeDocument/2006/relationships/hyperlink" Target="mailto:tajnistvo@zd-ajdovscina.si" TargetMode="External"/><Relationship Id="rId1" Type="http://schemas.openxmlformats.org/officeDocument/2006/relationships/hyperlink" Target="mailto:tajnistvo@zd-ajdovscina.si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lastam\Desktop\WORD%20DOKUMENT-LOGO.dotx" TargetMode="Externa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A6007BC-135F-4C5F-ADBB-74DD9CA768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WORD DOKUMENT-LOGO</Template>
  <TotalTime>0</TotalTime>
  <Pages>1</Pages>
  <Words>93</Words>
  <Characters>533</Characters>
  <Application>Microsoft Office Word</Application>
  <DocSecurity>0</DocSecurity>
  <Lines>4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ZD Ajdovščina</Company>
  <LinksUpToDate>false</LinksUpToDate>
  <CharactersWithSpaces>625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Vlastam</dc:creator>
  <cp:lastModifiedBy>kadrovska</cp:lastModifiedBy>
  <cp:revision>2</cp:revision>
  <cp:lastPrinted>2020-09-28T09:40:00Z</cp:lastPrinted>
  <dcterms:created xsi:type="dcterms:W3CDTF">2023-01-12T11:06:00Z</dcterms:created>
  <dcterms:modified xsi:type="dcterms:W3CDTF">2023-01-12T11:06:00Z</dcterms:modified>
</cp:coreProperties>
</file>